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b/>
          <w:bCs/>
          <w:noProof/>
          <w:lang w:val="en-GB" w:eastAsia="en-GB"/>
        </w:rPr>
        <w:drawing>
          <wp:inline distT="0" distB="0" distL="0" distR="0" wp14:anchorId="7327A030" wp14:editId="52393B29">
            <wp:extent cx="1851660" cy="609600"/>
            <wp:effectExtent l="0" t="0" r="0" b="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INTERNATIONAL CIVIL AVIATION ORGANIZATION</w:t>
      </w:r>
    </w:p>
    <w:p w:rsidR="00300691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0115F" w:rsidRPr="00C0115F" w:rsidRDefault="00C0115F" w:rsidP="00C0115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C0115F">
        <w:rPr>
          <w:rFonts w:asciiTheme="majorBidi" w:hAnsiTheme="majorBidi" w:cstheme="majorBidi"/>
          <w:b/>
          <w:bCs/>
          <w:lang w:val="en-GB"/>
        </w:rPr>
        <w:t xml:space="preserve">ICAO </w:t>
      </w:r>
      <w:r w:rsidR="003E60A1">
        <w:rPr>
          <w:rFonts w:asciiTheme="majorBidi" w:hAnsiTheme="majorBidi" w:cstheme="majorBidi"/>
          <w:b/>
          <w:bCs/>
          <w:lang w:val="en-GB"/>
        </w:rPr>
        <w:t>AFRICA/MIDDLE EAST AIR TRANSPORT SYMPOSIUM AND WORKSHOP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  <w:r w:rsidRPr="00041C77">
        <w:br/>
      </w:r>
      <w:r w:rsidR="009A29AE" w:rsidRPr="009A29AE">
        <w:rPr>
          <w:rFonts w:ascii="Times New Roman" w:hAnsi="Times New Roman" w:cs="Times New Roman"/>
          <w:b/>
          <w:bCs/>
          <w:color w:val="00B0F0"/>
        </w:rPr>
        <w:t>NOMINATION FORM</w:t>
      </w:r>
      <w:r w:rsidR="009A29AE">
        <w:rPr>
          <w:rFonts w:ascii="Times New Roman" w:hAnsi="Times New Roman" w:cs="Times New Roman"/>
          <w:b/>
          <w:bCs/>
          <w:color w:val="00B0F0"/>
        </w:rPr>
        <w:t xml:space="preserve"> </w:t>
      </w:r>
    </w:p>
    <w:p w:rsidR="006F2A48" w:rsidRPr="009A29AE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</w:rPr>
      </w:pPr>
    </w:p>
    <w:p w:rsidR="006F2A48" w:rsidRDefault="006F2A48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F40CB3" w:rsidRDefault="00F40CB3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6F2A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in full: </w:t>
      </w:r>
      <w:r>
        <w:rPr>
          <w:rFonts w:ascii="Times New Roman" w:hAnsi="Times New Roman" w:cs="Times New Roman"/>
        </w:rPr>
        <w:tab/>
        <w:t xml:space="preserve">            </w:t>
      </w:r>
      <w:r>
        <w:rPr>
          <w:rFonts w:ascii="Times New Roman" w:hAnsi="Times New Roman" w:cs="Times New Roman"/>
        </w:rPr>
        <w:tab/>
        <w:t xml:space="preserve">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97E4E">
        <w:rPr>
          <w:rFonts w:asciiTheme="majorBidi" w:hAnsiTheme="majorBidi" w:cstheme="majorBidi"/>
        </w:rPr>
        <w:t>Mr. / Mrs. / Ms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ab/>
      </w:r>
      <w:r>
        <w:rPr>
          <w:rFonts w:ascii="Times New Roman" w:hAnsi="Times New Roman" w:cs="Times New Roman"/>
        </w:rPr>
        <w:t xml:space="preserve">           </w:t>
      </w:r>
      <w:r w:rsidR="001D2893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(as should appear in the official listing and name tag)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or Official Position: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State/Organization: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Mailing Address: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Telephone Number: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Mobile Number:                ___________________________________________________________</w:t>
      </w:r>
    </w:p>
    <w:p w:rsidR="009A29AE" w:rsidRDefault="00464896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Hotel                                 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………….........................………....       </w:t>
      </w:r>
      <w:r w:rsidR="009931DD">
        <w:rPr>
          <w:rFonts w:ascii="Times New Roman" w:hAnsi="Times New Roman" w:cs="Times New Roman"/>
        </w:rPr>
        <w:t>Signature: ...............................................</w:t>
      </w:r>
      <w:r>
        <w:rPr>
          <w:rFonts w:ascii="Times New Roman" w:hAnsi="Times New Roman" w:cs="Times New Roman"/>
        </w:rPr>
        <w:t>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4896" w:rsidRPr="005C3E4F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5C3E4F">
        <w:rPr>
          <w:rFonts w:ascii="Times New Roman" w:hAnsi="Times New Roman" w:cs="Times New Roman"/>
          <w:b/>
        </w:rPr>
        <w:t xml:space="preserve">After completing, please send to </w:t>
      </w:r>
      <w:r w:rsidR="005C3E4F" w:rsidRPr="005C3E4F">
        <w:rPr>
          <w:rFonts w:ascii="Times New Roman" w:hAnsi="Times New Roman" w:cs="Times New Roman"/>
          <w:b/>
        </w:rPr>
        <w:t>the following e-mail address</w:t>
      </w:r>
      <w:r w:rsidR="001A0C7C">
        <w:rPr>
          <w:rFonts w:ascii="Times New Roman" w:hAnsi="Times New Roman" w:cs="Times New Roman"/>
          <w:b/>
        </w:rPr>
        <w:t>es</w:t>
      </w:r>
      <w:r w:rsidR="005C3E4F" w:rsidRPr="005C3E4F">
        <w:rPr>
          <w:rFonts w:ascii="Times New Roman" w:hAnsi="Times New Roman" w:cs="Times New Roman"/>
          <w:b/>
        </w:rPr>
        <w:t>:</w:t>
      </w:r>
      <w:r w:rsidR="00C0115F" w:rsidRPr="00C0115F">
        <w:rPr>
          <w:rFonts w:ascii="Times New Roman" w:hAnsi="Times New Roman" w:cs="Times New Roman"/>
          <w:b/>
          <w:lang w:val="en-GB"/>
        </w:rPr>
        <w:t xml:space="preserve"> </w:t>
      </w:r>
      <w:r w:rsidR="00D85E5B" w:rsidRPr="005C3E4F">
        <w:rPr>
          <w:rFonts w:ascii="Times New Roman" w:hAnsi="Times New Roman" w:cs="Times New Roman"/>
          <w:b/>
        </w:rPr>
        <w:t>ICAO ESAF Office a</w:t>
      </w:r>
      <w:r w:rsidR="00D85E5B">
        <w:rPr>
          <w:rFonts w:ascii="Times New Roman" w:hAnsi="Times New Roman" w:cs="Times New Roman"/>
          <w:b/>
        </w:rPr>
        <w:t xml:space="preserve">t </w:t>
      </w:r>
      <w:hyperlink r:id="rId13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icaoesaf@icao.int</w:t>
        </w:r>
      </w:hyperlink>
      <w:r w:rsidR="001A0C7C">
        <w:rPr>
          <w:rFonts w:ascii="Times New Roman" w:hAnsi="Times New Roman" w:cs="Times New Roman"/>
          <w:b/>
        </w:rPr>
        <w:t xml:space="preserve">; </w:t>
      </w:r>
      <w:r w:rsidR="00551307">
        <w:rPr>
          <w:rFonts w:ascii="Times New Roman" w:hAnsi="Times New Roman" w:cs="Times New Roman"/>
          <w:b/>
        </w:rPr>
        <w:t xml:space="preserve">ICAO MID Office at  </w:t>
      </w:r>
      <w:hyperlink r:id="rId14" w:history="1">
        <w:r w:rsidR="00551307" w:rsidRPr="00C0115F">
          <w:rPr>
            <w:rStyle w:val="Hyperlink"/>
            <w:rFonts w:ascii="Times New Roman" w:hAnsi="Times New Roman" w:cs="Times New Roman"/>
            <w:b/>
            <w:lang w:val="en-GB"/>
          </w:rPr>
          <w:t>icaomid@icao.int</w:t>
        </w:r>
      </w:hyperlink>
      <w:r w:rsidR="00551307">
        <w:rPr>
          <w:rFonts w:ascii="Times New Roman" w:hAnsi="Times New Roman" w:cs="Times New Roman"/>
          <w:b/>
        </w:rPr>
        <w:t xml:space="preserve"> </w:t>
      </w:r>
      <w:r w:rsidR="001A0C7C">
        <w:rPr>
          <w:rFonts w:ascii="Times New Roman" w:hAnsi="Times New Roman" w:cs="Times New Roman"/>
          <w:b/>
        </w:rPr>
        <w:t>and</w:t>
      </w:r>
      <w:r w:rsidR="00C0441C">
        <w:rPr>
          <w:rFonts w:ascii="Times New Roman" w:hAnsi="Times New Roman" w:cs="Times New Roman"/>
          <w:b/>
        </w:rPr>
        <w:t xml:space="preserve"> </w:t>
      </w:r>
      <w:r w:rsidR="006F2A48">
        <w:rPr>
          <w:rFonts w:ascii="Times New Roman" w:hAnsi="Times New Roman" w:cs="Times New Roman"/>
          <w:b/>
        </w:rPr>
        <w:t xml:space="preserve">ICAO WACAF Office at </w:t>
      </w:r>
      <w:hyperlink r:id="rId15" w:history="1">
        <w:r w:rsidR="006F2A48" w:rsidRPr="00B477E8">
          <w:rPr>
            <w:rStyle w:val="Hyperlink"/>
            <w:rFonts w:ascii="Times New Roman" w:hAnsi="Times New Roman" w:cs="Times New Roman"/>
            <w:b/>
          </w:rPr>
          <w:t>icaowacaf@icao.int</w:t>
        </w:r>
      </w:hyperlink>
      <w:r w:rsidR="006F2A48">
        <w:rPr>
          <w:rFonts w:ascii="Times New Roman" w:hAnsi="Times New Roman" w:cs="Times New Roman"/>
          <w:b/>
        </w:rPr>
        <w:t xml:space="preserve"> </w:t>
      </w:r>
      <w:r w:rsidR="005C3E4F">
        <w:rPr>
          <w:rFonts w:ascii="Times New Roman" w:hAnsi="Times New Roman" w:cs="Times New Roman"/>
          <w:b/>
        </w:rPr>
        <w:t>b</w:t>
      </w:r>
      <w:r w:rsidR="00464896" w:rsidRPr="005C3E4F">
        <w:rPr>
          <w:rFonts w:ascii="Times New Roman" w:hAnsi="Times New Roman" w:cs="Times New Roman"/>
          <w:b/>
        </w:rPr>
        <w:t>efore</w:t>
      </w:r>
      <w:r w:rsidR="005C3E4F">
        <w:rPr>
          <w:rFonts w:ascii="Times New Roman" w:hAnsi="Times New Roman" w:cs="Times New Roman"/>
          <w:b/>
        </w:rPr>
        <w:t xml:space="preserve"> </w:t>
      </w:r>
      <w:r w:rsidR="00402CF5">
        <w:rPr>
          <w:rFonts w:ascii="Times New Roman" w:hAnsi="Times New Roman" w:cs="Times New Roman"/>
          <w:b/>
        </w:rPr>
        <w:t>30 March</w:t>
      </w:r>
      <w:r w:rsidR="005C3E4F">
        <w:rPr>
          <w:rFonts w:ascii="Times New Roman" w:hAnsi="Times New Roman" w:cs="Times New Roman"/>
          <w:b/>
        </w:rPr>
        <w:t xml:space="preserve"> 20</w:t>
      </w:r>
      <w:r w:rsidR="00402CF5">
        <w:rPr>
          <w:rFonts w:ascii="Times New Roman" w:hAnsi="Times New Roman" w:cs="Times New Roman"/>
          <w:b/>
        </w:rPr>
        <w:t>20</w:t>
      </w:r>
      <w:r w:rsidR="005C3E4F">
        <w:rPr>
          <w:rFonts w:ascii="Times New Roman" w:hAnsi="Times New Roman" w:cs="Times New Roman"/>
          <w:b/>
        </w:rPr>
        <w:t xml:space="preserve"> </w:t>
      </w:r>
    </w:p>
    <w:p w:rsidR="009A29AE" w:rsidRDefault="009A29AE" w:rsidP="00464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46C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1: Participants are expected to make their own hotel/visa arrangements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Note 2: Please download meeting materials from ICAO </w:t>
      </w:r>
      <w:r w:rsidR="00C0441C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ESA, MID or </w:t>
      </w:r>
      <w:proofErr w:type="gramStart"/>
      <w:r w:rsidR="00C0441C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WACAF </w:t>
      </w:r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Regional</w:t>
      </w:r>
      <w:proofErr w:type="gramEnd"/>
      <w:r w:rsidRPr="00987F3E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Office website.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>Note 3: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  <w:u w:val="single"/>
        </w:rPr>
        <w:t>No hardcopies will be provided: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you are kindly requested to bring your laptop, iPad, tablet, etc. to the meeting.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D2893">
        <w:rPr>
          <w:rFonts w:ascii="Times New Roman" w:hAnsi="Times New Roman" w:cs="Times New Roman"/>
          <w:b/>
          <w:sz w:val="21"/>
          <w:szCs w:val="21"/>
        </w:rPr>
        <w:t>- END -</w:t>
      </w:r>
    </w:p>
    <w:sectPr w:rsidR="009A29AE" w:rsidRPr="00464896" w:rsidSect="00496E84">
      <w:headerReference w:type="first" r:id="rId16"/>
      <w:footerReference w:type="first" r:id="rId17"/>
      <w:type w:val="continuous"/>
      <w:pgSz w:w="12242" w:h="15842" w:code="1"/>
      <w:pgMar w:top="1440" w:right="1080" w:bottom="1440" w:left="1080" w:header="426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784" w:rsidRDefault="00086784" w:rsidP="0063073E">
      <w:r>
        <w:separator/>
      </w:r>
    </w:p>
  </w:endnote>
  <w:endnote w:type="continuationSeparator" w:id="0">
    <w:p w:rsidR="00086784" w:rsidRDefault="00086784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altName w:val="Microsoft Sans Serif"/>
    <w:charset w:val="00"/>
    <w:family w:val="swiss"/>
    <w:pitch w:val="variable"/>
    <w:sig w:usb0="00000000" w:usb1="D000FFFB" w:usb2="00000028" w:usb3="00000000" w:csb0="000101FF" w:csb1="00000000"/>
    <w:embedRegular r:id="rId1" w:fontKey="{A36E3B9F-5960-4BBD-BDA1-FE0187F13CB2}"/>
    <w:embedBold r:id="rId2" w:fontKey="{6ECAEB88-1936-4699-850E-4463795B78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E565E3B-FE9D-403E-A70E-33CA4328843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4" w:fontKey="{FE59C496-99AC-4227-B781-EBD633066ABB}"/>
  </w:font>
  <w:font w:name="Aktiv Grotesk Medium">
    <w:altName w:val="Microsoft Sans Serif"/>
    <w:charset w:val="00"/>
    <w:family w:val="swiss"/>
    <w:pitch w:val="variable"/>
    <w:sig w:usb0="E100AAFF" w:usb1="D000FFFB" w:usb2="00000028" w:usb3="00000000" w:csb0="000101FF" w:csb1="00000000"/>
    <w:embedRegular r:id="rId5" w:fontKey="{C2D146D3-8720-45A9-B0A7-0CCFE51CEF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0FC356B-E2A8-4586-B9F2-97DFDA2029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96D" w:rsidRPr="009A29AE" w:rsidRDefault="009A29AE" w:rsidP="009A29AE">
    <w:pPr>
      <w:pStyle w:val="Footer"/>
      <w:rPr>
        <w:color w:val="D9D9D9" w:themeColor="background1" w:themeShade="D9"/>
        <w:sz w:val="14"/>
        <w:szCs w:val="14"/>
      </w:rPr>
    </w:pPr>
    <w:r w:rsidRPr="009A29AE">
      <w:rPr>
        <w:color w:val="D9D9D9" w:themeColor="background1" w:themeShade="D9"/>
        <w:sz w:val="14"/>
        <w:szCs w:val="14"/>
      </w:rPr>
      <w:t xml:space="preserve">IATA – ICAO User Charges Workshop, </w:t>
    </w:r>
    <w:r w:rsidR="00464896">
      <w:rPr>
        <w:color w:val="D9D9D9" w:themeColor="background1" w:themeShade="D9"/>
        <w:sz w:val="14"/>
        <w:szCs w:val="14"/>
      </w:rPr>
      <w:t>DKR</w:t>
    </w:r>
    <w:r w:rsidRPr="009A29AE">
      <w:rPr>
        <w:color w:val="D9D9D9" w:themeColor="background1" w:themeShade="D9"/>
        <w:sz w:val="14"/>
        <w:szCs w:val="14"/>
      </w:rPr>
      <w:t xml:space="preserve">: </w:t>
    </w:r>
    <w:r w:rsidR="00464896">
      <w:rPr>
        <w:color w:val="D9D9D9" w:themeColor="background1" w:themeShade="D9"/>
        <w:sz w:val="14"/>
        <w:szCs w:val="14"/>
      </w:rPr>
      <w:t xml:space="preserve"> 4-5 </w:t>
    </w:r>
    <w:r w:rsidR="009931DD">
      <w:rPr>
        <w:color w:val="D9D9D9" w:themeColor="background1" w:themeShade="D9"/>
        <w:sz w:val="14"/>
        <w:szCs w:val="14"/>
      </w:rPr>
      <w:t>June 2019</w:t>
    </w:r>
    <w:r w:rsidR="009931DD" w:rsidRPr="009A29AE">
      <w:rPr>
        <w:color w:val="D9D9D9" w:themeColor="background1" w:themeShade="D9"/>
        <w:sz w:val="14"/>
        <w:szCs w:val="14"/>
      </w:rPr>
      <w:t>,</w:t>
    </w:r>
    <w:r w:rsidR="009931DD">
      <w:rPr>
        <w:color w:val="D9D9D9" w:themeColor="background1" w:themeShade="D9"/>
        <w:sz w:val="14"/>
        <w:szCs w:val="14"/>
      </w:rPr>
      <w:t xml:space="preserve"> ICAO</w:t>
    </w:r>
    <w:r w:rsidR="00464896">
      <w:rPr>
        <w:color w:val="D9D9D9" w:themeColor="background1" w:themeShade="D9"/>
        <w:sz w:val="14"/>
        <w:szCs w:val="14"/>
      </w:rPr>
      <w:t xml:space="preserve"> O</w:t>
    </w:r>
    <w:r w:rsidR="009931DD">
      <w:rPr>
        <w:color w:val="D9D9D9" w:themeColor="background1" w:themeShade="D9"/>
        <w:sz w:val="14"/>
        <w:szCs w:val="14"/>
      </w:rPr>
      <w:t>ffices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784" w:rsidRDefault="00086784" w:rsidP="0063073E">
      <w:r>
        <w:separator/>
      </w:r>
    </w:p>
  </w:footnote>
  <w:footnote w:type="continuationSeparator" w:id="0">
    <w:p w:rsidR="00086784" w:rsidRDefault="00086784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31E" w:rsidRPr="0099637D" w:rsidRDefault="006F2A48" w:rsidP="006F2A48">
    <w:pPr>
      <w:pStyle w:val="Header"/>
      <w:jc w:val="right"/>
      <w:rPr>
        <w:sz w:val="24"/>
      </w:rPr>
    </w:pPr>
    <w:r>
      <w:rPr>
        <w:sz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6784"/>
    <w:rsid w:val="00087B73"/>
    <w:rsid w:val="00090F9C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A0C7C"/>
    <w:rsid w:val="001B79D8"/>
    <w:rsid w:val="001D2893"/>
    <w:rsid w:val="001F0EE0"/>
    <w:rsid w:val="00207FD5"/>
    <w:rsid w:val="00243906"/>
    <w:rsid w:val="002455B0"/>
    <w:rsid w:val="002478D4"/>
    <w:rsid w:val="002531C8"/>
    <w:rsid w:val="00255058"/>
    <w:rsid w:val="00264773"/>
    <w:rsid w:val="0027060F"/>
    <w:rsid w:val="002A64E2"/>
    <w:rsid w:val="002E38B9"/>
    <w:rsid w:val="002E73B2"/>
    <w:rsid w:val="00300691"/>
    <w:rsid w:val="003149CA"/>
    <w:rsid w:val="003203F3"/>
    <w:rsid w:val="00374860"/>
    <w:rsid w:val="00391DFA"/>
    <w:rsid w:val="003B1B65"/>
    <w:rsid w:val="003E42A1"/>
    <w:rsid w:val="003E60A1"/>
    <w:rsid w:val="003F0EE8"/>
    <w:rsid w:val="003F1975"/>
    <w:rsid w:val="003F5AEC"/>
    <w:rsid w:val="00402CF5"/>
    <w:rsid w:val="004236C4"/>
    <w:rsid w:val="004345C0"/>
    <w:rsid w:val="00445152"/>
    <w:rsid w:val="00454156"/>
    <w:rsid w:val="004572CA"/>
    <w:rsid w:val="00464896"/>
    <w:rsid w:val="0048386D"/>
    <w:rsid w:val="0049438C"/>
    <w:rsid w:val="00496E84"/>
    <w:rsid w:val="00497A71"/>
    <w:rsid w:val="004C1844"/>
    <w:rsid w:val="004E3275"/>
    <w:rsid w:val="004E68CF"/>
    <w:rsid w:val="004F427B"/>
    <w:rsid w:val="00523CAA"/>
    <w:rsid w:val="00551307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B1055"/>
    <w:rsid w:val="006B550B"/>
    <w:rsid w:val="006C3604"/>
    <w:rsid w:val="006C584D"/>
    <w:rsid w:val="006F2A48"/>
    <w:rsid w:val="00702D72"/>
    <w:rsid w:val="00723A24"/>
    <w:rsid w:val="0076694E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E2602"/>
    <w:rsid w:val="007F6C54"/>
    <w:rsid w:val="0080262A"/>
    <w:rsid w:val="00831197"/>
    <w:rsid w:val="008558EF"/>
    <w:rsid w:val="008622E9"/>
    <w:rsid w:val="00880633"/>
    <w:rsid w:val="008A0E75"/>
    <w:rsid w:val="008B6D42"/>
    <w:rsid w:val="008B7C68"/>
    <w:rsid w:val="008C554C"/>
    <w:rsid w:val="008E233D"/>
    <w:rsid w:val="008F33AE"/>
    <w:rsid w:val="00912FCE"/>
    <w:rsid w:val="00941AB5"/>
    <w:rsid w:val="009476B3"/>
    <w:rsid w:val="00950758"/>
    <w:rsid w:val="00952380"/>
    <w:rsid w:val="009819D8"/>
    <w:rsid w:val="0098331E"/>
    <w:rsid w:val="0098786A"/>
    <w:rsid w:val="00990AF4"/>
    <w:rsid w:val="009931DD"/>
    <w:rsid w:val="0099637D"/>
    <w:rsid w:val="009971F9"/>
    <w:rsid w:val="00997FD9"/>
    <w:rsid w:val="009A29AE"/>
    <w:rsid w:val="009B3D9E"/>
    <w:rsid w:val="009C131D"/>
    <w:rsid w:val="009D711A"/>
    <w:rsid w:val="009E1043"/>
    <w:rsid w:val="009E130F"/>
    <w:rsid w:val="009E2F69"/>
    <w:rsid w:val="009E6755"/>
    <w:rsid w:val="009F6055"/>
    <w:rsid w:val="00A13CB6"/>
    <w:rsid w:val="00A32B3E"/>
    <w:rsid w:val="00A61FA3"/>
    <w:rsid w:val="00A7317E"/>
    <w:rsid w:val="00A7522B"/>
    <w:rsid w:val="00A76992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6B22"/>
    <w:rsid w:val="00BB64A6"/>
    <w:rsid w:val="00BC11E8"/>
    <w:rsid w:val="00BD4AD4"/>
    <w:rsid w:val="00BD6B0B"/>
    <w:rsid w:val="00C0115F"/>
    <w:rsid w:val="00C0441C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50C8C"/>
    <w:rsid w:val="00D85E5B"/>
    <w:rsid w:val="00DB044A"/>
    <w:rsid w:val="00DE2248"/>
    <w:rsid w:val="00DE76E9"/>
    <w:rsid w:val="00DF3789"/>
    <w:rsid w:val="00DF557D"/>
    <w:rsid w:val="00E012B0"/>
    <w:rsid w:val="00E233F0"/>
    <w:rsid w:val="00E456E6"/>
    <w:rsid w:val="00E55FDA"/>
    <w:rsid w:val="00E66938"/>
    <w:rsid w:val="00E83A21"/>
    <w:rsid w:val="00E922FE"/>
    <w:rsid w:val="00EA01E4"/>
    <w:rsid w:val="00ED32EB"/>
    <w:rsid w:val="00ED472E"/>
    <w:rsid w:val="00EE5119"/>
    <w:rsid w:val="00EF3F45"/>
    <w:rsid w:val="00F074B3"/>
    <w:rsid w:val="00F40CB3"/>
    <w:rsid w:val="00F72F93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60BA773-3A54-4B39-8765-6B957344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  <w:lang w:val="en-GB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  <w:lang w:val="en-GB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  <w:lang w:val="en-GB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  <w:lang w:val="en-GB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caoesaf@icao.in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4.jpg@01D335E1.C9E5550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icaowacaf@icao.in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caomid@icao.in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F5E0313572D40AE70A616AF2D175C" ma:contentTypeVersion="1" ma:contentTypeDescription="Create a new document." ma:contentTypeScope="" ma:versionID="00a4a3168368ef78d32355ab364f4d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75A2E1-B19D-408D-9FDE-D7A96DC78203}"/>
</file>

<file path=customXml/itemProps3.xml><?xml version="1.0" encoding="utf-8"?>
<ds:datastoreItem xmlns:ds="http://schemas.openxmlformats.org/officeDocument/2006/customXml" ds:itemID="{1A5F4AFC-E2CD-4800-9187-E8FD30095122}">
  <ds:schemaRefs>
    <ds:schemaRef ds:uri="http://schemas.microsoft.com/office/2006/metadata/properties"/>
    <ds:schemaRef ds:uri="http://schemas.microsoft.com/office/infopath/2007/PartnerControls"/>
    <ds:schemaRef ds:uri="c4b0b8b5-e2ec-487e-98f2-4f49339f45a0"/>
  </ds:schemaRefs>
</ds:datastoreItem>
</file>

<file path=customXml/itemProps4.xml><?xml version="1.0" encoding="utf-8"?>
<ds:datastoreItem xmlns:ds="http://schemas.openxmlformats.org/officeDocument/2006/customXml" ds:itemID="{281E08F2-70FF-485B-ACDE-BF0CC8A9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Wycliffe Owuor</cp:lastModifiedBy>
  <cp:revision>2</cp:revision>
  <dcterms:created xsi:type="dcterms:W3CDTF">2020-02-25T10:53:00Z</dcterms:created>
  <dcterms:modified xsi:type="dcterms:W3CDTF">2020-02-25T10:53:00Z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0x010100B50F5E0313572D40AE70A616AF2D175C</vt:lpwstr>
  </property>
</Properties>
</file>