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E7977" w14:textId="77777777"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b/>
          <w:bCs/>
          <w:noProof/>
          <w:lang w:val="en-GB" w:eastAsia="en-GB"/>
        </w:rPr>
        <w:drawing>
          <wp:inline distT="0" distB="0" distL="0" distR="0" wp14:anchorId="5E696EF8" wp14:editId="0DD31536">
            <wp:extent cx="1851660" cy="609600"/>
            <wp:effectExtent l="0" t="0" r="0" b="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B84C" w14:textId="77777777"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CD9354B" w14:textId="190EB171" w:rsidR="009A29AE" w:rsidRPr="004C148F" w:rsidRDefault="004C148F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C148F">
        <w:rPr>
          <w:rFonts w:ascii="Times New Roman" w:hAnsi="Times New Roman" w:cs="Times New Roman"/>
          <w:b/>
          <w:bCs/>
        </w:rPr>
        <w:t>ORGANISATION DE L’AVIATION CIVILE INTERNATIONALE</w:t>
      </w:r>
    </w:p>
    <w:p w14:paraId="43DE577C" w14:textId="77777777" w:rsidR="00300691" w:rsidRPr="004C148F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3CF16B3" w14:textId="6BBFE3BE" w:rsidR="00C0115F" w:rsidRPr="004C148F" w:rsidRDefault="004C148F" w:rsidP="00C0115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lang w:val="fr-CA"/>
        </w:rPr>
      </w:pPr>
      <w:r w:rsidRPr="004C148F">
        <w:rPr>
          <w:rFonts w:asciiTheme="majorBidi" w:hAnsiTheme="majorBidi" w:cstheme="majorBidi"/>
          <w:b/>
          <w:bCs/>
          <w:lang w:val="fr-CA"/>
        </w:rPr>
        <w:t>SYMPOSIUM ET ATELIER OACI AFRIQUE/MOYEN-ORIENT SUR LE TRANSPORT AÉRIEN</w:t>
      </w:r>
    </w:p>
    <w:p w14:paraId="7AA6A505" w14:textId="4ADC8DA2" w:rsidR="009A29AE" w:rsidRPr="00FE42DA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lang w:val="fr-CA"/>
        </w:rPr>
      </w:pPr>
      <w:r w:rsidRPr="004C148F">
        <w:rPr>
          <w:lang w:val="fr-CA"/>
        </w:rPr>
        <w:br/>
      </w:r>
      <w:r w:rsidR="009A29AE" w:rsidRPr="00FE42DA">
        <w:rPr>
          <w:rFonts w:ascii="Times New Roman" w:hAnsi="Times New Roman" w:cs="Times New Roman"/>
          <w:b/>
          <w:bCs/>
          <w:color w:val="00B0F0"/>
          <w:lang w:val="fr-CA"/>
        </w:rPr>
        <w:t>FORM</w:t>
      </w:r>
      <w:r w:rsidR="004C148F" w:rsidRPr="00FE42DA">
        <w:rPr>
          <w:rFonts w:ascii="Times New Roman" w:hAnsi="Times New Roman" w:cs="Times New Roman"/>
          <w:b/>
          <w:bCs/>
          <w:color w:val="00B0F0"/>
          <w:lang w:val="fr-CA"/>
        </w:rPr>
        <w:t>ULAIRE DE DÉSIGNATION DES DÉLÉGU</w:t>
      </w:r>
      <w:r w:rsidR="00FE42DA" w:rsidRPr="00FE42DA">
        <w:rPr>
          <w:rFonts w:ascii="Times New Roman" w:hAnsi="Times New Roman" w:cs="Times New Roman"/>
          <w:b/>
          <w:bCs/>
          <w:color w:val="00B0F0"/>
          <w:lang w:val="fr-CA"/>
        </w:rPr>
        <w:t>ÉS</w:t>
      </w:r>
      <w:r w:rsidR="009A29AE" w:rsidRPr="00FE42DA">
        <w:rPr>
          <w:rFonts w:ascii="Times New Roman" w:hAnsi="Times New Roman" w:cs="Times New Roman"/>
          <w:b/>
          <w:bCs/>
          <w:color w:val="00B0F0"/>
          <w:lang w:val="fr-CA"/>
        </w:rPr>
        <w:t xml:space="preserve"> </w:t>
      </w:r>
    </w:p>
    <w:p w14:paraId="6615A268" w14:textId="77777777" w:rsidR="006F2A48" w:rsidRPr="00FE42DA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lang w:val="fr-CA"/>
        </w:rPr>
      </w:pPr>
    </w:p>
    <w:p w14:paraId="670457B4" w14:textId="77777777" w:rsidR="006F2A48" w:rsidRPr="00FE42DA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val="fr-CA"/>
        </w:rPr>
      </w:pPr>
    </w:p>
    <w:p w14:paraId="2CA5921F" w14:textId="77777777" w:rsidR="00F40CB3" w:rsidRPr="00FE42DA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fr-CA"/>
        </w:rPr>
      </w:pPr>
    </w:p>
    <w:p w14:paraId="66E38128" w14:textId="77777777" w:rsidR="00F40CB3" w:rsidRPr="00FE42DA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fr-CA"/>
        </w:rPr>
      </w:pPr>
    </w:p>
    <w:p w14:paraId="40DEC9D3" w14:textId="77777777" w:rsidR="009A29AE" w:rsidRPr="00FE42DA" w:rsidRDefault="009A29AE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fr-CA"/>
        </w:rPr>
      </w:pPr>
    </w:p>
    <w:p w14:paraId="3DF18BE1" w14:textId="3DF1DF53" w:rsidR="009A29AE" w:rsidRPr="00FE42DA" w:rsidRDefault="00FE42DA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  <w:r w:rsidRPr="00FE42DA">
        <w:rPr>
          <w:rFonts w:ascii="Times New Roman" w:hAnsi="Times New Roman" w:cs="Times New Roman"/>
          <w:lang w:val="fr-CA"/>
        </w:rPr>
        <w:t xml:space="preserve">Nom complet </w:t>
      </w:r>
      <w:r w:rsidR="009A29AE" w:rsidRPr="00FE42DA">
        <w:rPr>
          <w:rFonts w:ascii="Times New Roman" w:hAnsi="Times New Roman" w:cs="Times New Roman"/>
          <w:lang w:val="fr-CA"/>
        </w:rPr>
        <w:t xml:space="preserve">: </w:t>
      </w:r>
      <w:r w:rsidR="009A29AE" w:rsidRPr="00FE42DA">
        <w:rPr>
          <w:rFonts w:ascii="Times New Roman" w:hAnsi="Times New Roman" w:cs="Times New Roman"/>
          <w:lang w:val="fr-CA"/>
        </w:rPr>
        <w:tab/>
        <w:t xml:space="preserve">            </w:t>
      </w:r>
      <w:r w:rsidR="009A29AE" w:rsidRPr="00FE42DA">
        <w:rPr>
          <w:rFonts w:ascii="Times New Roman" w:hAnsi="Times New Roman" w:cs="Times New Roman"/>
          <w:lang w:val="fr-CA"/>
        </w:rPr>
        <w:tab/>
        <w:t xml:space="preserve">       ___________________________________________________________</w:t>
      </w:r>
    </w:p>
    <w:p w14:paraId="7690039D" w14:textId="20A030DC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  <w:r w:rsidRPr="00A8188E">
        <w:rPr>
          <w:rFonts w:asciiTheme="majorBidi" w:hAnsiTheme="majorBidi" w:cstheme="majorBidi"/>
          <w:lang w:val="fr-CA"/>
        </w:rPr>
        <w:t>M. / M</w:t>
      </w:r>
      <w:r w:rsidR="00FE42DA" w:rsidRPr="00A8188E">
        <w:rPr>
          <w:rFonts w:asciiTheme="majorBidi" w:hAnsiTheme="majorBidi" w:cstheme="majorBidi"/>
          <w:lang w:val="fr-CA"/>
        </w:rPr>
        <w:t>me</w:t>
      </w:r>
      <w:r w:rsidRPr="00A8188E">
        <w:rPr>
          <w:rFonts w:asciiTheme="majorBidi" w:hAnsiTheme="majorBidi" w:cstheme="majorBidi"/>
          <w:lang w:val="fr-CA"/>
        </w:rPr>
        <w:t xml:space="preserve"> / M</w:t>
      </w:r>
      <w:r w:rsidR="00FE42DA" w:rsidRPr="00A8188E">
        <w:rPr>
          <w:rFonts w:asciiTheme="majorBidi" w:hAnsiTheme="majorBidi" w:cstheme="majorBidi"/>
          <w:lang w:val="fr-CA"/>
        </w:rPr>
        <w:t>lle</w:t>
      </w:r>
      <w:r w:rsidRPr="00A8188E">
        <w:rPr>
          <w:rFonts w:asciiTheme="majorBidi" w:hAnsiTheme="majorBidi" w:cstheme="majorBidi"/>
          <w:lang w:val="fr-CA"/>
        </w:rPr>
        <w:t>.</w:t>
      </w:r>
      <w:r w:rsidRPr="00A8188E">
        <w:rPr>
          <w:rFonts w:asciiTheme="majorBidi" w:hAnsiTheme="majorBidi" w:cstheme="majorBidi"/>
          <w:lang w:val="fr-CA"/>
        </w:rPr>
        <w:tab/>
      </w:r>
      <w:r w:rsidRPr="00A8188E">
        <w:rPr>
          <w:rFonts w:ascii="Times New Roman" w:hAnsi="Times New Roman" w:cs="Times New Roman"/>
          <w:lang w:val="fr-CA"/>
        </w:rPr>
        <w:t xml:space="preserve">           </w:t>
      </w:r>
      <w:r w:rsidR="001D2893" w:rsidRPr="00A8188E">
        <w:rPr>
          <w:rFonts w:ascii="Times New Roman" w:hAnsi="Times New Roman" w:cs="Times New Roman"/>
          <w:lang w:val="fr-CA"/>
        </w:rPr>
        <w:t xml:space="preserve">           </w:t>
      </w:r>
      <w:r w:rsidRPr="00A8188E">
        <w:rPr>
          <w:rFonts w:ascii="Times New Roman" w:hAnsi="Times New Roman" w:cs="Times New Roman"/>
          <w:lang w:val="fr-CA"/>
        </w:rPr>
        <w:t xml:space="preserve"> (</w:t>
      </w:r>
      <w:proofErr w:type="gramStart"/>
      <w:r w:rsidR="00A8188E" w:rsidRPr="00A8188E">
        <w:rPr>
          <w:rFonts w:ascii="Times New Roman" w:hAnsi="Times New Roman" w:cs="Times New Roman"/>
          <w:lang w:val="fr-CA"/>
        </w:rPr>
        <w:t>tel</w:t>
      </w:r>
      <w:proofErr w:type="gramEnd"/>
      <w:r w:rsidR="00A8188E" w:rsidRPr="00A8188E">
        <w:rPr>
          <w:rFonts w:ascii="Times New Roman" w:hAnsi="Times New Roman" w:cs="Times New Roman"/>
          <w:lang w:val="fr-CA"/>
        </w:rPr>
        <w:t xml:space="preserve"> qu’il devrait appara</w:t>
      </w:r>
      <w:r w:rsidR="006D79DE">
        <w:rPr>
          <w:rFonts w:ascii="Times New Roman" w:hAnsi="Times New Roman" w:cs="Times New Roman"/>
          <w:lang w:val="fr-CA"/>
        </w:rPr>
        <w:t>î</w:t>
      </w:r>
      <w:r w:rsidR="00A8188E" w:rsidRPr="00A8188E">
        <w:rPr>
          <w:rFonts w:ascii="Times New Roman" w:hAnsi="Times New Roman" w:cs="Times New Roman"/>
          <w:lang w:val="fr-CA"/>
        </w:rPr>
        <w:t xml:space="preserve">tre sur la liste </w:t>
      </w:r>
      <w:r w:rsidR="00A8188E">
        <w:rPr>
          <w:rFonts w:ascii="Times New Roman" w:hAnsi="Times New Roman" w:cs="Times New Roman"/>
          <w:lang w:val="fr-CA"/>
        </w:rPr>
        <w:t xml:space="preserve"> et le badge </w:t>
      </w:r>
      <w:r w:rsidR="00A8188E" w:rsidRPr="00A8188E">
        <w:rPr>
          <w:rFonts w:ascii="Times New Roman" w:hAnsi="Times New Roman" w:cs="Times New Roman"/>
          <w:lang w:val="fr-CA"/>
        </w:rPr>
        <w:t>of</w:t>
      </w:r>
      <w:r w:rsidR="00A8188E">
        <w:rPr>
          <w:rFonts w:ascii="Times New Roman" w:hAnsi="Times New Roman" w:cs="Times New Roman"/>
          <w:lang w:val="fr-CA"/>
        </w:rPr>
        <w:t>ficiels</w:t>
      </w:r>
      <w:r w:rsidRPr="00A8188E">
        <w:rPr>
          <w:rFonts w:ascii="Times New Roman" w:hAnsi="Times New Roman" w:cs="Times New Roman"/>
          <w:lang w:val="fr-CA"/>
        </w:rPr>
        <w:t>)</w:t>
      </w:r>
    </w:p>
    <w:p w14:paraId="0DE785D0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</w:p>
    <w:p w14:paraId="06054612" w14:textId="04306F9E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  <w:r w:rsidRPr="00A8188E">
        <w:rPr>
          <w:rFonts w:ascii="Times New Roman" w:hAnsi="Times New Roman" w:cs="Times New Roman"/>
          <w:lang w:val="fr-CA"/>
        </w:rPr>
        <w:t>Tit</w:t>
      </w:r>
      <w:r w:rsidR="00A8188E" w:rsidRPr="00A8188E">
        <w:rPr>
          <w:rFonts w:ascii="Times New Roman" w:hAnsi="Times New Roman" w:cs="Times New Roman"/>
          <w:lang w:val="fr-CA"/>
        </w:rPr>
        <w:t>re ou f</w:t>
      </w:r>
      <w:r w:rsidR="006D79DE">
        <w:rPr>
          <w:rFonts w:ascii="Times New Roman" w:hAnsi="Times New Roman" w:cs="Times New Roman"/>
          <w:lang w:val="fr-CA"/>
        </w:rPr>
        <w:t>o</w:t>
      </w:r>
      <w:r w:rsidR="00A8188E" w:rsidRPr="00A8188E">
        <w:rPr>
          <w:rFonts w:ascii="Times New Roman" w:hAnsi="Times New Roman" w:cs="Times New Roman"/>
          <w:lang w:val="fr-CA"/>
        </w:rPr>
        <w:t xml:space="preserve">nction officielle </w:t>
      </w:r>
      <w:r w:rsidRPr="00A8188E">
        <w:rPr>
          <w:rFonts w:ascii="Times New Roman" w:hAnsi="Times New Roman" w:cs="Times New Roman"/>
          <w:lang w:val="fr-CA"/>
        </w:rPr>
        <w:t>:     ___________________________________________________________</w:t>
      </w:r>
    </w:p>
    <w:p w14:paraId="135DDB49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</w:p>
    <w:p w14:paraId="12B24295" w14:textId="62BA6663" w:rsidR="009A29AE" w:rsidRPr="00A8188E" w:rsidRDefault="00A8188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  <w:r>
        <w:rPr>
          <w:rFonts w:ascii="Times New Roman" w:hAnsi="Times New Roman" w:cs="Times New Roman"/>
          <w:lang w:val="fr-CA"/>
        </w:rPr>
        <w:t>État</w:t>
      </w:r>
      <w:r w:rsidR="009A29AE" w:rsidRPr="00A8188E">
        <w:rPr>
          <w:rFonts w:ascii="Times New Roman" w:hAnsi="Times New Roman" w:cs="Times New Roman"/>
          <w:lang w:val="fr-CA"/>
        </w:rPr>
        <w:t>/Organi</w:t>
      </w:r>
      <w:r>
        <w:rPr>
          <w:rFonts w:ascii="Times New Roman" w:hAnsi="Times New Roman" w:cs="Times New Roman"/>
          <w:lang w:val="fr-CA"/>
        </w:rPr>
        <w:t xml:space="preserve">sation </w:t>
      </w:r>
      <w:r w:rsidR="009A29AE" w:rsidRPr="00A8188E">
        <w:rPr>
          <w:rFonts w:ascii="Times New Roman" w:hAnsi="Times New Roman" w:cs="Times New Roman"/>
          <w:lang w:val="fr-CA"/>
        </w:rPr>
        <w:t>:             ___________________________________________________________</w:t>
      </w:r>
    </w:p>
    <w:p w14:paraId="5BB11768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</w:p>
    <w:p w14:paraId="33DBE359" w14:textId="2E642EAC" w:rsidR="009A29AE" w:rsidRPr="00A8188E" w:rsidRDefault="00A8188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  <w:r w:rsidRPr="00A8188E">
        <w:rPr>
          <w:rFonts w:ascii="Times New Roman" w:hAnsi="Times New Roman" w:cs="Times New Roman"/>
          <w:lang w:val="fr-CA"/>
        </w:rPr>
        <w:t>Adresse postal</w:t>
      </w:r>
      <w:r>
        <w:rPr>
          <w:rFonts w:ascii="Times New Roman" w:hAnsi="Times New Roman" w:cs="Times New Roman"/>
          <w:lang w:val="fr-CA"/>
        </w:rPr>
        <w:t xml:space="preserve">e </w:t>
      </w:r>
      <w:r w:rsidR="009A29AE" w:rsidRPr="00A8188E">
        <w:rPr>
          <w:rFonts w:ascii="Times New Roman" w:hAnsi="Times New Roman" w:cs="Times New Roman"/>
          <w:lang w:val="fr-CA"/>
        </w:rPr>
        <w:t>:                ___________________________________________________________</w:t>
      </w:r>
    </w:p>
    <w:p w14:paraId="15AD9CC2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</w:p>
    <w:p w14:paraId="406386A2" w14:textId="77777777"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8188E">
        <w:rPr>
          <w:rFonts w:ascii="Times New Roman" w:hAnsi="Times New Roman" w:cs="Times New Roman"/>
          <w:lang w:val="fr-CA"/>
        </w:rPr>
        <w:t xml:space="preserve">                                            </w:t>
      </w:r>
      <w:r>
        <w:rPr>
          <w:rFonts w:ascii="Times New Roman" w:hAnsi="Times New Roman" w:cs="Times New Roman"/>
        </w:rPr>
        <w:t>___________________________________________________________</w:t>
      </w:r>
    </w:p>
    <w:p w14:paraId="4530CB9E" w14:textId="77777777"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C005346" w14:textId="774D1B8E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  <w:r w:rsidRPr="00A8188E">
        <w:rPr>
          <w:rFonts w:ascii="Times New Roman" w:hAnsi="Times New Roman" w:cs="Times New Roman"/>
          <w:lang w:val="fr-CA"/>
        </w:rPr>
        <w:t>Num</w:t>
      </w:r>
      <w:r w:rsidR="00A8188E" w:rsidRPr="00A8188E">
        <w:rPr>
          <w:rFonts w:ascii="Times New Roman" w:hAnsi="Times New Roman" w:cs="Times New Roman"/>
          <w:lang w:val="fr-CA"/>
        </w:rPr>
        <w:t>éro de t</w:t>
      </w:r>
      <w:r w:rsidR="006D79DE">
        <w:rPr>
          <w:rFonts w:ascii="Times New Roman" w:hAnsi="Times New Roman" w:cs="Times New Roman"/>
          <w:lang w:val="fr-CA"/>
        </w:rPr>
        <w:t>élé</w:t>
      </w:r>
      <w:r w:rsidR="00A8188E" w:rsidRPr="00A8188E">
        <w:rPr>
          <w:rFonts w:ascii="Times New Roman" w:hAnsi="Times New Roman" w:cs="Times New Roman"/>
          <w:lang w:val="fr-CA"/>
        </w:rPr>
        <w:t xml:space="preserve">phone </w:t>
      </w:r>
      <w:r w:rsidRPr="00A8188E">
        <w:rPr>
          <w:rFonts w:ascii="Times New Roman" w:hAnsi="Times New Roman" w:cs="Times New Roman"/>
          <w:lang w:val="fr-CA"/>
        </w:rPr>
        <w:t>:           ___________________________________________________________</w:t>
      </w:r>
    </w:p>
    <w:p w14:paraId="33878D55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</w:p>
    <w:p w14:paraId="7245B4BE" w14:textId="67878DFE" w:rsidR="009A29AE" w:rsidRPr="00A8188E" w:rsidRDefault="00A8188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  <w:r w:rsidRPr="00A8188E">
        <w:rPr>
          <w:rFonts w:ascii="Times New Roman" w:hAnsi="Times New Roman" w:cs="Times New Roman"/>
          <w:lang w:val="fr-CA"/>
        </w:rPr>
        <w:t>Numéro de té</w:t>
      </w:r>
      <w:r>
        <w:rPr>
          <w:rFonts w:ascii="Times New Roman" w:hAnsi="Times New Roman" w:cs="Times New Roman"/>
          <w:lang w:val="fr-CA"/>
        </w:rPr>
        <w:t xml:space="preserve">léphone mobile </w:t>
      </w:r>
      <w:r w:rsidR="009A29AE" w:rsidRPr="00A8188E">
        <w:rPr>
          <w:rFonts w:ascii="Times New Roman" w:hAnsi="Times New Roman" w:cs="Times New Roman"/>
          <w:lang w:val="fr-CA"/>
        </w:rPr>
        <w:t>:                ___________________________________________________________</w:t>
      </w:r>
    </w:p>
    <w:p w14:paraId="7733C612" w14:textId="77777777" w:rsidR="009A29AE" w:rsidRPr="00A8188E" w:rsidRDefault="00464896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  <w:r w:rsidRPr="00A8188E">
        <w:rPr>
          <w:rFonts w:ascii="Times New Roman" w:hAnsi="Times New Roman" w:cs="Times New Roman"/>
          <w:lang w:val="fr-CA"/>
        </w:rPr>
        <w:t xml:space="preserve">  </w:t>
      </w:r>
    </w:p>
    <w:p w14:paraId="184293DB" w14:textId="58DCB942" w:rsidR="009A29AE" w:rsidRPr="00A8188E" w:rsidRDefault="00A8188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CA"/>
        </w:rPr>
      </w:pPr>
      <w:proofErr w:type="spellStart"/>
      <w:proofErr w:type="gramStart"/>
      <w:r w:rsidRPr="00A8188E">
        <w:rPr>
          <w:rFonts w:ascii="Times New Roman" w:hAnsi="Times New Roman" w:cs="Times New Roman"/>
          <w:lang w:val="en-CA"/>
        </w:rPr>
        <w:t>Courriel</w:t>
      </w:r>
      <w:proofErr w:type="spellEnd"/>
      <w:r w:rsidRPr="00A8188E">
        <w:rPr>
          <w:rFonts w:ascii="Times New Roman" w:hAnsi="Times New Roman" w:cs="Times New Roman"/>
          <w:lang w:val="en-CA"/>
        </w:rPr>
        <w:t xml:space="preserve"> </w:t>
      </w:r>
      <w:r w:rsidR="009A29AE" w:rsidRPr="00A8188E">
        <w:rPr>
          <w:rFonts w:ascii="Times New Roman" w:hAnsi="Times New Roman" w:cs="Times New Roman"/>
          <w:lang w:val="en-CA"/>
        </w:rPr>
        <w:t>:</w:t>
      </w:r>
      <w:proofErr w:type="gramEnd"/>
      <w:r w:rsidR="009A29AE" w:rsidRPr="00A8188E">
        <w:rPr>
          <w:rFonts w:ascii="Times New Roman" w:hAnsi="Times New Roman" w:cs="Times New Roman"/>
          <w:lang w:val="en-CA"/>
        </w:rPr>
        <w:t xml:space="preserve">                              ___________________________________________________________</w:t>
      </w:r>
    </w:p>
    <w:p w14:paraId="4D2F0104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CA"/>
        </w:rPr>
      </w:pPr>
    </w:p>
    <w:p w14:paraId="1F46C2BC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CA"/>
        </w:rPr>
      </w:pPr>
    </w:p>
    <w:p w14:paraId="78A95653" w14:textId="488E4D21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CA"/>
        </w:rPr>
      </w:pPr>
      <w:proofErr w:type="spellStart"/>
      <w:r w:rsidRPr="00A8188E">
        <w:rPr>
          <w:rFonts w:ascii="Times New Roman" w:hAnsi="Times New Roman" w:cs="Times New Roman"/>
          <w:lang w:val="en-CA"/>
        </w:rPr>
        <w:t>H</w:t>
      </w:r>
      <w:r w:rsidR="006D79DE">
        <w:rPr>
          <w:rFonts w:ascii="Times New Roman" w:hAnsi="Times New Roman" w:cs="Times New Roman"/>
          <w:lang w:val="en-CA"/>
        </w:rPr>
        <w:t>ô</w:t>
      </w:r>
      <w:r w:rsidRPr="00A8188E">
        <w:rPr>
          <w:rFonts w:ascii="Times New Roman" w:hAnsi="Times New Roman" w:cs="Times New Roman"/>
          <w:lang w:val="en-CA"/>
        </w:rPr>
        <w:t>tel</w:t>
      </w:r>
      <w:proofErr w:type="spellEnd"/>
      <w:r w:rsidRPr="00A8188E">
        <w:rPr>
          <w:rFonts w:ascii="Times New Roman" w:hAnsi="Times New Roman" w:cs="Times New Roman"/>
          <w:lang w:val="en-CA"/>
        </w:rPr>
        <w:t xml:space="preserve">                                  ___________________________________________________________</w:t>
      </w:r>
    </w:p>
    <w:p w14:paraId="1361988E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CA"/>
        </w:rPr>
      </w:pPr>
    </w:p>
    <w:p w14:paraId="2226305E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CA"/>
        </w:rPr>
      </w:pPr>
    </w:p>
    <w:p w14:paraId="2E1A4324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  <w:lang w:val="en-CA"/>
        </w:rPr>
      </w:pPr>
    </w:p>
    <w:p w14:paraId="408E905F" w14:textId="7F200AAD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CA"/>
        </w:rPr>
      </w:pPr>
      <w:proofErr w:type="gramStart"/>
      <w:r w:rsidRPr="00A8188E">
        <w:rPr>
          <w:rFonts w:ascii="Times New Roman" w:hAnsi="Times New Roman" w:cs="Times New Roman"/>
          <w:lang w:val="en-CA"/>
        </w:rPr>
        <w:t>Date</w:t>
      </w:r>
      <w:r w:rsidR="00A8188E" w:rsidRPr="00A8188E">
        <w:rPr>
          <w:rFonts w:ascii="Times New Roman" w:hAnsi="Times New Roman" w:cs="Times New Roman"/>
          <w:lang w:val="en-CA"/>
        </w:rPr>
        <w:t xml:space="preserve"> </w:t>
      </w:r>
      <w:r w:rsidRPr="00A8188E">
        <w:rPr>
          <w:rFonts w:ascii="Times New Roman" w:hAnsi="Times New Roman" w:cs="Times New Roman"/>
          <w:lang w:val="en-CA"/>
        </w:rPr>
        <w:t>:</w:t>
      </w:r>
      <w:proofErr w:type="gramEnd"/>
      <w:r w:rsidRPr="00A8188E">
        <w:rPr>
          <w:rFonts w:ascii="Times New Roman" w:hAnsi="Times New Roman" w:cs="Times New Roman"/>
          <w:lang w:val="en-CA"/>
        </w:rPr>
        <w:t xml:space="preserve"> ………….........................………....       </w:t>
      </w:r>
      <w:proofErr w:type="gramStart"/>
      <w:r w:rsidR="009931DD" w:rsidRPr="00A8188E">
        <w:rPr>
          <w:rFonts w:ascii="Times New Roman" w:hAnsi="Times New Roman" w:cs="Times New Roman"/>
          <w:lang w:val="en-CA"/>
        </w:rPr>
        <w:t>Signature</w:t>
      </w:r>
      <w:r w:rsidR="00A8188E" w:rsidRPr="00A8188E">
        <w:rPr>
          <w:rFonts w:ascii="Times New Roman" w:hAnsi="Times New Roman" w:cs="Times New Roman"/>
          <w:lang w:val="en-CA"/>
        </w:rPr>
        <w:t xml:space="preserve"> </w:t>
      </w:r>
      <w:r w:rsidR="009931DD" w:rsidRPr="00A8188E">
        <w:rPr>
          <w:rFonts w:ascii="Times New Roman" w:hAnsi="Times New Roman" w:cs="Times New Roman"/>
          <w:lang w:val="en-CA"/>
        </w:rPr>
        <w:t>:</w:t>
      </w:r>
      <w:proofErr w:type="gramEnd"/>
      <w:r w:rsidR="009931DD" w:rsidRPr="00A8188E">
        <w:rPr>
          <w:rFonts w:ascii="Times New Roman" w:hAnsi="Times New Roman" w:cs="Times New Roman"/>
          <w:lang w:val="en-CA"/>
        </w:rPr>
        <w:t xml:space="preserve"> ...............................................</w:t>
      </w:r>
      <w:r w:rsidRPr="00A8188E">
        <w:rPr>
          <w:rFonts w:ascii="Times New Roman" w:hAnsi="Times New Roman" w:cs="Times New Roman"/>
          <w:lang w:val="en-CA"/>
        </w:rPr>
        <w:t>……….</w:t>
      </w:r>
    </w:p>
    <w:p w14:paraId="3845739D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CA"/>
        </w:rPr>
      </w:pPr>
    </w:p>
    <w:p w14:paraId="5B71257A" w14:textId="270ABCC6" w:rsidR="00464896" w:rsidRPr="00A8188E" w:rsidRDefault="00A8188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lang w:val="fr-CA"/>
        </w:rPr>
      </w:pPr>
      <w:r w:rsidRPr="00A8188E">
        <w:rPr>
          <w:rFonts w:ascii="Times New Roman" w:hAnsi="Times New Roman" w:cs="Times New Roman"/>
          <w:b/>
          <w:lang w:val="fr-CA"/>
        </w:rPr>
        <w:t xml:space="preserve">Après avoir rempli </w:t>
      </w:r>
      <w:r>
        <w:rPr>
          <w:rFonts w:ascii="Times New Roman" w:hAnsi="Times New Roman" w:cs="Times New Roman"/>
          <w:b/>
          <w:lang w:val="fr-CA"/>
        </w:rPr>
        <w:t>le présent</w:t>
      </w:r>
      <w:r w:rsidRPr="00A8188E">
        <w:rPr>
          <w:rFonts w:ascii="Times New Roman" w:hAnsi="Times New Roman" w:cs="Times New Roman"/>
          <w:b/>
          <w:lang w:val="fr-CA"/>
        </w:rPr>
        <w:t xml:space="preserve"> formulaire, nous vous prions de l’envoyer aux adresses électroniques ci-après : Bureau ESAF de l’OACI à </w:t>
      </w:r>
      <w:hyperlink r:id="rId13" w:history="1">
        <w:r w:rsidRPr="00A8188E">
          <w:rPr>
            <w:rStyle w:val="Hyperlink"/>
            <w:rFonts w:ascii="Times New Roman" w:hAnsi="Times New Roman" w:cs="Times New Roman"/>
            <w:b/>
            <w:lang w:val="fr-CA"/>
          </w:rPr>
          <w:t>icaoesaf@icao.int</w:t>
        </w:r>
      </w:hyperlink>
      <w:r w:rsidRPr="00A8188E">
        <w:rPr>
          <w:rFonts w:ascii="Times New Roman" w:hAnsi="Times New Roman" w:cs="Times New Roman"/>
          <w:b/>
          <w:lang w:val="fr-CA"/>
        </w:rPr>
        <w:t xml:space="preserve"> ; Bureau MID de l’OACI à </w:t>
      </w:r>
      <w:hyperlink r:id="rId14" w:history="1">
        <w:r w:rsidRPr="00A8188E">
          <w:rPr>
            <w:rStyle w:val="Hyperlink"/>
            <w:rFonts w:ascii="Times New Roman" w:hAnsi="Times New Roman" w:cs="Times New Roman"/>
            <w:b/>
            <w:lang w:val="fr-CA"/>
          </w:rPr>
          <w:t>icaomid@icao.int</w:t>
        </w:r>
      </w:hyperlink>
      <w:r w:rsidRPr="00A8188E">
        <w:rPr>
          <w:rFonts w:ascii="Times New Roman" w:hAnsi="Times New Roman" w:cs="Times New Roman"/>
          <w:b/>
          <w:lang w:val="fr-CA"/>
        </w:rPr>
        <w:t xml:space="preserve"> ; et Bureau WACAF de l’OACI à </w:t>
      </w:r>
      <w:hyperlink r:id="rId15" w:history="1">
        <w:r w:rsidRPr="00A8188E">
          <w:rPr>
            <w:rStyle w:val="Hyperlink"/>
            <w:rFonts w:ascii="Times New Roman" w:hAnsi="Times New Roman" w:cs="Times New Roman"/>
            <w:b/>
            <w:lang w:val="fr-CA"/>
          </w:rPr>
          <w:t>icaowacaf@icao.int</w:t>
        </w:r>
      </w:hyperlink>
      <w:r w:rsidRPr="00A8188E">
        <w:rPr>
          <w:rFonts w:ascii="Times New Roman" w:hAnsi="Times New Roman" w:cs="Times New Roman"/>
          <w:b/>
          <w:lang w:val="fr-CA"/>
        </w:rPr>
        <w:t>, ava</w:t>
      </w:r>
      <w:r>
        <w:rPr>
          <w:rFonts w:ascii="Times New Roman" w:hAnsi="Times New Roman" w:cs="Times New Roman"/>
          <w:b/>
          <w:lang w:val="fr-CA"/>
        </w:rPr>
        <w:t>nt le 30 mars 2020</w:t>
      </w:r>
      <w:r w:rsidR="005C3E4F" w:rsidRPr="00A8188E">
        <w:rPr>
          <w:rFonts w:ascii="Times New Roman" w:hAnsi="Times New Roman" w:cs="Times New Roman"/>
          <w:b/>
          <w:lang w:val="fr-CA"/>
        </w:rPr>
        <w:t xml:space="preserve"> </w:t>
      </w:r>
    </w:p>
    <w:p w14:paraId="1EB79230" w14:textId="77777777" w:rsidR="009A29AE" w:rsidRPr="00A8188E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  <w:r w:rsidRPr="00A8188E">
        <w:rPr>
          <w:rFonts w:ascii="Times New Roman" w:hAnsi="Times New Roman" w:cs="Times New Roman"/>
          <w:lang w:val="fr-CA"/>
        </w:rPr>
        <w:t xml:space="preserve">  </w:t>
      </w:r>
    </w:p>
    <w:p w14:paraId="036FFF40" w14:textId="77777777" w:rsidR="009A29AE" w:rsidRPr="00A8188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CA"/>
        </w:rPr>
      </w:pPr>
    </w:p>
    <w:p w14:paraId="7A9FFC7C" w14:textId="45369FF3" w:rsidR="009A29AE" w:rsidRPr="004F7F79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</w:pPr>
      <w:r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Note 1</w:t>
      </w:r>
      <w:r w:rsidR="00A8188E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 </w:t>
      </w:r>
      <w:r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: </w:t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Les participants devraient </w:t>
      </w:r>
      <w:r w:rsid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prendre</w:t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 eux-mêmes l</w:t>
      </w:r>
      <w:r w:rsid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es dispositions pour réserver leur chambre d’hôtel et obtenir un visa</w:t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 </w:t>
      </w:r>
    </w:p>
    <w:p w14:paraId="66A610C3" w14:textId="1BE4F604" w:rsidR="009A29AE" w:rsidRPr="004F7F79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</w:pPr>
      <w:r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Note 2</w:t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 </w:t>
      </w:r>
      <w:r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: </w:t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Nous vous prions de bien vouloir télécharger le</w:t>
      </w:r>
      <w:r w:rsid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s documents de la réunion sur les sites web des Bureaux ESAF, WACAF et MID de l’OACI</w:t>
      </w:r>
      <w:r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.</w:t>
      </w:r>
    </w:p>
    <w:p w14:paraId="0BDE0274" w14:textId="25EF4DE6" w:rsidR="009A29AE" w:rsidRPr="004F7F79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</w:pPr>
      <w:r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Note </w:t>
      </w:r>
      <w:proofErr w:type="gramStart"/>
      <w:r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3:</w:t>
      </w:r>
      <w:proofErr w:type="gramEnd"/>
      <w:r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ab/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u w:val="single"/>
          <w:lang w:val="fr-CA"/>
        </w:rPr>
        <w:t xml:space="preserve">Aucun document </w:t>
      </w:r>
      <w:r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u w:val="single"/>
          <w:lang w:val="fr-CA"/>
        </w:rPr>
        <w:t>.</w:t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u w:val="single"/>
          <w:lang w:val="fr-CA"/>
        </w:rPr>
        <w:t>ne sera disponible</w:t>
      </w:r>
      <w:r w:rsid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 </w:t>
      </w:r>
      <w:r w:rsidR="006D79DE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sous forme imprimée </w:t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: vous êtes pri</w:t>
      </w:r>
      <w:r w:rsid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é</w:t>
      </w:r>
      <w:r w:rsidR="006D79DE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 </w:t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de </w:t>
      </w:r>
      <w:r w:rsidR="006D79DE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bien vouloir </w:t>
      </w:r>
      <w:r w:rsidR="004F7F79" w:rsidRP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>vous munir de votre ordinateur portable, votre iP</w:t>
      </w:r>
      <w:r w:rsidR="004F7F79"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  <w:t xml:space="preserve">ad, votre tablette, etc., pour cette réunion. </w:t>
      </w:r>
    </w:p>
    <w:p w14:paraId="5F10C80C" w14:textId="77777777" w:rsidR="009A29AE" w:rsidRPr="004F7F79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  <w:lang w:val="fr-CA"/>
        </w:rPr>
      </w:pPr>
    </w:p>
    <w:p w14:paraId="21D75F22" w14:textId="1CC2E0B7"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1D2893">
        <w:rPr>
          <w:rFonts w:ascii="Times New Roman" w:hAnsi="Times New Roman" w:cs="Times New Roman"/>
          <w:b/>
          <w:sz w:val="21"/>
          <w:szCs w:val="21"/>
        </w:rPr>
        <w:lastRenderedPageBreak/>
        <w:t xml:space="preserve">- </w:t>
      </w:r>
      <w:r w:rsidR="006D79DE">
        <w:rPr>
          <w:rFonts w:ascii="Times New Roman" w:hAnsi="Times New Roman" w:cs="Times New Roman"/>
          <w:b/>
          <w:sz w:val="21"/>
          <w:szCs w:val="21"/>
        </w:rPr>
        <w:t>FIN</w:t>
      </w:r>
      <w:r w:rsidRPr="001D2893">
        <w:rPr>
          <w:rFonts w:ascii="Times New Roman" w:hAnsi="Times New Roman" w:cs="Times New Roman"/>
          <w:b/>
          <w:sz w:val="21"/>
          <w:szCs w:val="21"/>
        </w:rPr>
        <w:t xml:space="preserve"> -</w:t>
      </w:r>
    </w:p>
    <w:sectPr w:rsidR="009A29AE" w:rsidRPr="00464896" w:rsidSect="00496E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2" w:h="15842" w:code="1"/>
      <w:pgMar w:top="1440" w:right="1080" w:bottom="1440" w:left="1080" w:header="426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C5BB2" w14:textId="77777777" w:rsidR="00B87DED" w:rsidRDefault="00B87DED" w:rsidP="0063073E">
      <w:r>
        <w:separator/>
      </w:r>
    </w:p>
  </w:endnote>
  <w:endnote w:type="continuationSeparator" w:id="0">
    <w:p w14:paraId="4B1F8D06" w14:textId="77777777" w:rsidR="00B87DED" w:rsidRDefault="00B87DED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altName w:val="Microsoft Sans Serif"/>
    <w:charset w:val="00"/>
    <w:family w:val="swiss"/>
    <w:pitch w:val="variable"/>
    <w:sig w:usb0="00000000" w:usb1="D000FFFB" w:usb2="00000028" w:usb3="00000000" w:csb0="000101FF" w:csb1="00000000"/>
    <w:embedRegular r:id="rId1" w:fontKey="{F8D4AAA5-08BE-4AD6-B9CC-7D662EDDA7E9}"/>
    <w:embedBold r:id="rId2" w:fontKey="{B5D488E1-CFCB-487E-BA13-26CD01E0D0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AAC22E5-F7E6-42D8-B4C5-77F64ED4632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4" w:fontKey="{908480D5-2652-4088-9B7E-FCA73026DF15}"/>
  </w:font>
  <w:font w:name="Aktiv Grotesk Medium">
    <w:altName w:val="Microsoft Sans Serif"/>
    <w:charset w:val="00"/>
    <w:family w:val="swiss"/>
    <w:pitch w:val="variable"/>
    <w:sig w:usb0="E100AAFF" w:usb1="D000FFFB" w:usb2="00000028" w:usb3="00000000" w:csb0="000101FF" w:csb1="00000000"/>
    <w:embedRegular r:id="rId5" w:fontKey="{D3FE0CF8-64F4-45C9-BA02-FEF11717D6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7C9FA0B-40EB-4D12-BD21-4411134EB2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153B9" w14:textId="77777777" w:rsidR="006D79DE" w:rsidRDefault="006D79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AE12C" w14:textId="77777777" w:rsidR="006D79DE" w:rsidRDefault="006D79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C452E" w14:textId="77777777" w:rsidR="0058696D" w:rsidRPr="009A29AE" w:rsidRDefault="009A29AE" w:rsidP="009A29AE">
    <w:pPr>
      <w:pStyle w:val="Footer"/>
      <w:rPr>
        <w:color w:val="D9D9D9" w:themeColor="background1" w:themeShade="D9"/>
        <w:sz w:val="14"/>
        <w:szCs w:val="14"/>
      </w:rPr>
    </w:pPr>
    <w:r w:rsidRPr="009A29AE">
      <w:rPr>
        <w:color w:val="D9D9D9" w:themeColor="background1" w:themeShade="D9"/>
        <w:sz w:val="14"/>
        <w:szCs w:val="14"/>
      </w:rPr>
      <w:t xml:space="preserve">IATA – ICAO User Charges Workshop, </w:t>
    </w:r>
    <w:r w:rsidR="00464896">
      <w:rPr>
        <w:color w:val="D9D9D9" w:themeColor="background1" w:themeShade="D9"/>
        <w:sz w:val="14"/>
        <w:szCs w:val="14"/>
      </w:rPr>
      <w:t>DKR</w:t>
    </w:r>
    <w:r w:rsidRPr="009A29AE">
      <w:rPr>
        <w:color w:val="D9D9D9" w:themeColor="background1" w:themeShade="D9"/>
        <w:sz w:val="14"/>
        <w:szCs w:val="14"/>
      </w:rPr>
      <w:t xml:space="preserve">: </w:t>
    </w:r>
    <w:r w:rsidR="00464896">
      <w:rPr>
        <w:color w:val="D9D9D9" w:themeColor="background1" w:themeShade="D9"/>
        <w:sz w:val="14"/>
        <w:szCs w:val="14"/>
      </w:rPr>
      <w:t xml:space="preserve"> 4-5 </w:t>
    </w:r>
    <w:r w:rsidR="009931DD">
      <w:rPr>
        <w:color w:val="D9D9D9" w:themeColor="background1" w:themeShade="D9"/>
        <w:sz w:val="14"/>
        <w:szCs w:val="14"/>
      </w:rPr>
      <w:t>June 2019</w:t>
    </w:r>
    <w:r w:rsidR="009931DD" w:rsidRPr="009A29AE">
      <w:rPr>
        <w:color w:val="D9D9D9" w:themeColor="background1" w:themeShade="D9"/>
        <w:sz w:val="14"/>
        <w:szCs w:val="14"/>
      </w:rPr>
      <w:t>,</w:t>
    </w:r>
    <w:r w:rsidR="009931DD">
      <w:rPr>
        <w:color w:val="D9D9D9" w:themeColor="background1" w:themeShade="D9"/>
        <w:sz w:val="14"/>
        <w:szCs w:val="14"/>
      </w:rPr>
      <w:t xml:space="preserve"> ICAO</w:t>
    </w:r>
    <w:r w:rsidR="00464896">
      <w:rPr>
        <w:color w:val="D9D9D9" w:themeColor="background1" w:themeShade="D9"/>
        <w:sz w:val="14"/>
        <w:szCs w:val="14"/>
      </w:rPr>
      <w:t xml:space="preserve"> O</w:t>
    </w:r>
    <w:r w:rsidR="009931DD">
      <w:rPr>
        <w:color w:val="D9D9D9" w:themeColor="background1" w:themeShade="D9"/>
        <w:sz w:val="14"/>
        <w:szCs w:val="14"/>
      </w:rPr>
      <w:t>ffices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E3578" w14:textId="77777777" w:rsidR="00B87DED" w:rsidRDefault="00B87DED" w:rsidP="0063073E">
      <w:r>
        <w:separator/>
      </w:r>
    </w:p>
  </w:footnote>
  <w:footnote w:type="continuationSeparator" w:id="0">
    <w:p w14:paraId="028AA2BD" w14:textId="77777777" w:rsidR="00B87DED" w:rsidRDefault="00B87DED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418BA" w14:textId="77777777" w:rsidR="006D79DE" w:rsidRDefault="006D79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4B3A7" w14:textId="77777777" w:rsidR="006D79DE" w:rsidRDefault="006D79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8C395" w14:textId="77777777" w:rsidR="0098331E" w:rsidRPr="0099637D" w:rsidRDefault="006F2A48" w:rsidP="006F2A48">
    <w:pPr>
      <w:pStyle w:val="Header"/>
      <w:jc w:val="right"/>
      <w:rPr>
        <w:sz w:val="24"/>
      </w:rPr>
    </w:pPr>
    <w:r>
      <w:rPr>
        <w:sz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7B73"/>
    <w:rsid w:val="00090F9C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A0C7C"/>
    <w:rsid w:val="001B79D8"/>
    <w:rsid w:val="001D2893"/>
    <w:rsid w:val="001F0EE0"/>
    <w:rsid w:val="00207FD5"/>
    <w:rsid w:val="00243906"/>
    <w:rsid w:val="002455B0"/>
    <w:rsid w:val="002531C8"/>
    <w:rsid w:val="00255058"/>
    <w:rsid w:val="002614C6"/>
    <w:rsid w:val="00264773"/>
    <w:rsid w:val="0027060F"/>
    <w:rsid w:val="002A64E2"/>
    <w:rsid w:val="002E38B9"/>
    <w:rsid w:val="002E73B2"/>
    <w:rsid w:val="002F56F3"/>
    <w:rsid w:val="00300691"/>
    <w:rsid w:val="003149CA"/>
    <w:rsid w:val="003203F3"/>
    <w:rsid w:val="00374860"/>
    <w:rsid w:val="00391DFA"/>
    <w:rsid w:val="003B1B65"/>
    <w:rsid w:val="003E42A1"/>
    <w:rsid w:val="003E60A1"/>
    <w:rsid w:val="003F0EE8"/>
    <w:rsid w:val="003F1975"/>
    <w:rsid w:val="003F5AEC"/>
    <w:rsid w:val="00402CF5"/>
    <w:rsid w:val="004236C4"/>
    <w:rsid w:val="004345C0"/>
    <w:rsid w:val="00445152"/>
    <w:rsid w:val="00454156"/>
    <w:rsid w:val="004572CA"/>
    <w:rsid w:val="00464896"/>
    <w:rsid w:val="0048386D"/>
    <w:rsid w:val="0049438C"/>
    <w:rsid w:val="00496E84"/>
    <w:rsid w:val="00497A71"/>
    <w:rsid w:val="004C148F"/>
    <w:rsid w:val="004C1844"/>
    <w:rsid w:val="004E3275"/>
    <w:rsid w:val="004E68CF"/>
    <w:rsid w:val="004F427B"/>
    <w:rsid w:val="004F7F79"/>
    <w:rsid w:val="00523CAA"/>
    <w:rsid w:val="00551307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B1055"/>
    <w:rsid w:val="006B550B"/>
    <w:rsid w:val="006C3604"/>
    <w:rsid w:val="006C584D"/>
    <w:rsid w:val="006D79DE"/>
    <w:rsid w:val="006F2A48"/>
    <w:rsid w:val="00702D72"/>
    <w:rsid w:val="00723A24"/>
    <w:rsid w:val="0076694E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F6C54"/>
    <w:rsid w:val="0080262A"/>
    <w:rsid w:val="00831197"/>
    <w:rsid w:val="008558EF"/>
    <w:rsid w:val="008622E9"/>
    <w:rsid w:val="00880633"/>
    <w:rsid w:val="008A0E75"/>
    <w:rsid w:val="008B6D42"/>
    <w:rsid w:val="008B7C68"/>
    <w:rsid w:val="008C554C"/>
    <w:rsid w:val="008E233D"/>
    <w:rsid w:val="008F33AE"/>
    <w:rsid w:val="00912FCE"/>
    <w:rsid w:val="00941AB5"/>
    <w:rsid w:val="009476B3"/>
    <w:rsid w:val="00950758"/>
    <w:rsid w:val="00952380"/>
    <w:rsid w:val="009819D8"/>
    <w:rsid w:val="0098331E"/>
    <w:rsid w:val="0098786A"/>
    <w:rsid w:val="00990AF4"/>
    <w:rsid w:val="009931DD"/>
    <w:rsid w:val="0099637D"/>
    <w:rsid w:val="009971F9"/>
    <w:rsid w:val="00997FD9"/>
    <w:rsid w:val="009A29AE"/>
    <w:rsid w:val="009B3D9E"/>
    <w:rsid w:val="009C131D"/>
    <w:rsid w:val="009D711A"/>
    <w:rsid w:val="009E1043"/>
    <w:rsid w:val="009E130F"/>
    <w:rsid w:val="009E2F69"/>
    <w:rsid w:val="009E6755"/>
    <w:rsid w:val="009F6055"/>
    <w:rsid w:val="00A13CB6"/>
    <w:rsid w:val="00A32B3E"/>
    <w:rsid w:val="00A61FA3"/>
    <w:rsid w:val="00A7317E"/>
    <w:rsid w:val="00A7522B"/>
    <w:rsid w:val="00A76992"/>
    <w:rsid w:val="00A8188E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87DED"/>
    <w:rsid w:val="00B97A08"/>
    <w:rsid w:val="00BA6B22"/>
    <w:rsid w:val="00BB64A6"/>
    <w:rsid w:val="00BC11E8"/>
    <w:rsid w:val="00BD4AD4"/>
    <w:rsid w:val="00BD6B0B"/>
    <w:rsid w:val="00C0115F"/>
    <w:rsid w:val="00C0441C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50C8C"/>
    <w:rsid w:val="00D85E5B"/>
    <w:rsid w:val="00DB044A"/>
    <w:rsid w:val="00DE2248"/>
    <w:rsid w:val="00DE76E9"/>
    <w:rsid w:val="00DF3789"/>
    <w:rsid w:val="00DF557D"/>
    <w:rsid w:val="00E012B0"/>
    <w:rsid w:val="00E233F0"/>
    <w:rsid w:val="00E456E6"/>
    <w:rsid w:val="00E55FDA"/>
    <w:rsid w:val="00E66938"/>
    <w:rsid w:val="00E71802"/>
    <w:rsid w:val="00E83A21"/>
    <w:rsid w:val="00E922FE"/>
    <w:rsid w:val="00EA01E4"/>
    <w:rsid w:val="00ED32EB"/>
    <w:rsid w:val="00ED472E"/>
    <w:rsid w:val="00EE5119"/>
    <w:rsid w:val="00EF3F45"/>
    <w:rsid w:val="00F074B3"/>
    <w:rsid w:val="00F40CB3"/>
    <w:rsid w:val="00F72F93"/>
    <w:rsid w:val="00FB42CA"/>
    <w:rsid w:val="00FB722A"/>
    <w:rsid w:val="00FC2E4B"/>
    <w:rsid w:val="00FE0795"/>
    <w:rsid w:val="00FE42DA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30BE3D"/>
  <w15:docId w15:val="{6A82C4F1-9BB6-481C-B13E-8C7C90CC8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1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caoesaf@icao.in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cid:image004.jpg@01D335E1.C9E55500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icaowacaf@icao.int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caomid@icao.int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F5E0313572D40AE70A616AF2D175C" ma:contentTypeVersion="1" ma:contentTypeDescription="Create a new document." ma:contentTypeScope="" ma:versionID="00a4a3168368ef78d32355ab364f4d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F4AFC-E2CD-4800-9187-E8FD30095122}">
  <ds:schemaRefs>
    <ds:schemaRef ds:uri="http://schemas.microsoft.com/office/2006/metadata/properties"/>
    <ds:schemaRef ds:uri="http://schemas.microsoft.com/office/infopath/2007/PartnerControls"/>
    <ds:schemaRef ds:uri="c4b0b8b5-e2ec-487e-98f2-4f49339f45a0"/>
  </ds:schemaRefs>
</ds:datastoreItem>
</file>

<file path=customXml/itemProps3.xml><?xml version="1.0" encoding="utf-8"?>
<ds:datastoreItem xmlns:ds="http://schemas.openxmlformats.org/officeDocument/2006/customXml" ds:itemID="{DFEE5DD1-68AC-428C-BBDC-AAA0DF99E941}"/>
</file>

<file path=customXml/itemProps4.xml><?xml version="1.0" encoding="utf-8"?>
<ds:datastoreItem xmlns:ds="http://schemas.openxmlformats.org/officeDocument/2006/customXml" ds:itemID="{9E3FA994-BE85-4E0B-B88F-81F2D8FA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0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Wycliffe Owuor</cp:lastModifiedBy>
  <cp:revision>2</cp:revision>
  <dcterms:created xsi:type="dcterms:W3CDTF">2020-02-25T13:05:00Z</dcterms:created>
  <dcterms:modified xsi:type="dcterms:W3CDTF">2020-02-25T13:05:00Z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0x010100B50F5E0313572D40AE70A616AF2D175C</vt:lpwstr>
  </property>
</Properties>
</file>